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4A7" w:rsidRDefault="006F74A7">
      <w:bookmarkStart w:id="0" w:name="_GoBack"/>
      <w:bookmarkEnd w:id="0"/>
    </w:p>
    <w:p w:rsidR="00734467" w:rsidRDefault="00734467" w:rsidP="0076766A">
      <w:pPr>
        <w:jc w:val="center"/>
        <w:rPr>
          <w:b/>
          <w:sz w:val="28"/>
        </w:rPr>
      </w:pPr>
      <w:r>
        <w:rPr>
          <w:noProof/>
          <w:lang w:eastAsia="fr-FR"/>
        </w:rPr>
        <w:drawing>
          <wp:inline distT="0" distB="0" distL="0" distR="0" wp14:anchorId="1CF3D8ED" wp14:editId="0F611932">
            <wp:extent cx="5760720" cy="1483358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E5606" w:rsidRPr="005031AB" w:rsidRDefault="0076766A" w:rsidP="0076766A">
      <w:pPr>
        <w:jc w:val="center"/>
        <w:rPr>
          <w:b/>
          <w:color w:val="7030A0"/>
          <w:sz w:val="36"/>
          <w:szCs w:val="36"/>
        </w:rPr>
      </w:pPr>
      <w:r w:rsidRPr="005031AB">
        <w:rPr>
          <w:b/>
          <w:color w:val="7030A0"/>
          <w:sz w:val="36"/>
          <w:szCs w:val="36"/>
        </w:rPr>
        <w:t>Centre Ressource Aquitain Vie intime, affective, sexuelle et handicap :</w:t>
      </w:r>
    </w:p>
    <w:p w:rsidR="0076766A" w:rsidRPr="005031AB" w:rsidRDefault="00DE5606" w:rsidP="0076766A">
      <w:pPr>
        <w:jc w:val="center"/>
        <w:rPr>
          <w:b/>
          <w:color w:val="7030A0"/>
          <w:sz w:val="36"/>
          <w:szCs w:val="36"/>
        </w:rPr>
      </w:pPr>
      <w:r w:rsidRPr="005031AB">
        <w:rPr>
          <w:b/>
          <w:color w:val="7030A0"/>
          <w:sz w:val="36"/>
          <w:szCs w:val="36"/>
        </w:rPr>
        <w:t>Forum des usagers « Explorer les possibles ! »</w:t>
      </w:r>
    </w:p>
    <w:p w:rsidR="0076766A" w:rsidRPr="00DE5606" w:rsidRDefault="00123641" w:rsidP="00DE5606">
      <w:pPr>
        <w:jc w:val="center"/>
        <w:rPr>
          <w:b/>
          <w:sz w:val="28"/>
        </w:rPr>
      </w:pPr>
      <w:r w:rsidRPr="00DE5606">
        <w:rPr>
          <w:rFonts w:ascii="Calibri" w:eastAsia="Times New Roman" w:hAnsi="Calibri" w:cs="Times New Roman"/>
          <w:noProof/>
          <w:lang w:eastAsia="fr-FR"/>
        </w:rPr>
        <w:drawing>
          <wp:inline distT="0" distB="0" distL="0" distR="0">
            <wp:extent cx="2287905" cy="3046730"/>
            <wp:effectExtent l="0" t="0" r="0" b="1270"/>
            <wp:docPr id="5" name="Image 5" descr="cid:0bc22484-137a-40ae-8814-ea8a6561cfc5@eurprd0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0bc22484-137a-40ae-8814-ea8a6561cfc5@eurprd06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606">
        <w:rPr>
          <w:b/>
          <w:sz w:val="28"/>
        </w:rPr>
        <w:t xml:space="preserve">    </w:t>
      </w:r>
      <w:r w:rsidR="0076766A">
        <w:t xml:space="preserve">    </w:t>
      </w:r>
      <w:r w:rsidR="00DE5606">
        <w:t xml:space="preserve">    </w:t>
      </w:r>
    </w:p>
    <w:p w:rsidR="005031AB" w:rsidRPr="00123641" w:rsidRDefault="00755B65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>En ce premier week</w:t>
      </w:r>
      <w:r w:rsidR="007441FF" w:rsidRPr="00123641">
        <w:rPr>
          <w:rFonts w:ascii="Arial" w:hAnsi="Arial" w:cs="Arial"/>
          <w:sz w:val="24"/>
          <w:szCs w:val="24"/>
        </w:rPr>
        <w:t>-</w:t>
      </w:r>
      <w:r w:rsidRPr="00123641">
        <w:rPr>
          <w:rFonts w:ascii="Arial" w:hAnsi="Arial" w:cs="Arial"/>
          <w:sz w:val="24"/>
          <w:szCs w:val="24"/>
        </w:rPr>
        <w:t>end de juillet, le</w:t>
      </w:r>
      <w:r w:rsidR="006F74A7" w:rsidRPr="00123641">
        <w:rPr>
          <w:rFonts w:ascii="Arial" w:hAnsi="Arial" w:cs="Arial"/>
          <w:sz w:val="24"/>
          <w:szCs w:val="24"/>
        </w:rPr>
        <w:t xml:space="preserve"> Dôme de Talence a été le lieu d’un grand rassemblement</w:t>
      </w:r>
      <w:r w:rsidR="00DE5606" w:rsidRPr="00123641">
        <w:rPr>
          <w:rFonts w:ascii="Arial" w:hAnsi="Arial" w:cs="Arial"/>
          <w:sz w:val="24"/>
          <w:szCs w:val="24"/>
        </w:rPr>
        <w:t xml:space="preserve"> </w:t>
      </w:r>
      <w:r w:rsidRPr="00123641">
        <w:rPr>
          <w:rFonts w:ascii="Arial" w:hAnsi="Arial" w:cs="Arial"/>
          <w:sz w:val="24"/>
          <w:szCs w:val="24"/>
        </w:rPr>
        <w:t>de personnes en situation de handicap</w:t>
      </w:r>
      <w:r w:rsidR="00DE5606" w:rsidRPr="00123641">
        <w:rPr>
          <w:rFonts w:ascii="Arial" w:hAnsi="Arial" w:cs="Arial"/>
          <w:sz w:val="24"/>
          <w:szCs w:val="24"/>
        </w:rPr>
        <w:t xml:space="preserve"> et de professionnels des secteurs sanitaires et médico-sociaux</w:t>
      </w:r>
      <w:r w:rsidRPr="00123641">
        <w:rPr>
          <w:rFonts w:ascii="Arial" w:hAnsi="Arial" w:cs="Arial"/>
          <w:sz w:val="24"/>
          <w:szCs w:val="24"/>
        </w:rPr>
        <w:t>.</w:t>
      </w:r>
    </w:p>
    <w:p w:rsidR="00755B65" w:rsidRPr="00123641" w:rsidRDefault="00755B65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>En effet, le Centre Ressource Aquitain</w:t>
      </w:r>
      <w:r w:rsidR="0068165C" w:rsidRPr="00123641">
        <w:rPr>
          <w:rFonts w:ascii="Arial" w:hAnsi="Arial" w:cs="Arial"/>
          <w:sz w:val="24"/>
          <w:szCs w:val="24"/>
        </w:rPr>
        <w:t xml:space="preserve"> créé en septembre 2015,</w:t>
      </w:r>
      <w:r w:rsidRPr="00123641">
        <w:rPr>
          <w:rFonts w:ascii="Arial" w:hAnsi="Arial" w:cs="Arial"/>
          <w:sz w:val="24"/>
          <w:szCs w:val="24"/>
        </w:rPr>
        <w:t xml:space="preserve"> </w:t>
      </w:r>
      <w:r w:rsidR="00DE5606" w:rsidRPr="00123641">
        <w:rPr>
          <w:rFonts w:ascii="Arial" w:hAnsi="Arial" w:cs="Arial"/>
          <w:sz w:val="24"/>
          <w:szCs w:val="24"/>
        </w:rPr>
        <w:t xml:space="preserve">dans le cadre d’une expérimentation ARS sur 3 ans, </w:t>
      </w:r>
      <w:r w:rsidRPr="00123641">
        <w:rPr>
          <w:rFonts w:ascii="Arial" w:hAnsi="Arial" w:cs="Arial"/>
          <w:sz w:val="24"/>
          <w:szCs w:val="24"/>
        </w:rPr>
        <w:t>accueillait en ce jour plus de 200 personnes pour son Forum des Usagers. Sur la thématique de la vie intime,</w:t>
      </w:r>
      <w:r w:rsidR="0068165C" w:rsidRPr="00123641">
        <w:rPr>
          <w:rFonts w:ascii="Arial" w:hAnsi="Arial" w:cs="Arial"/>
          <w:sz w:val="24"/>
          <w:szCs w:val="24"/>
        </w:rPr>
        <w:t xml:space="preserve"> affective et sexuelle, cette journée fut un bel espace d’expression et de partage pour l’ensemble des</w:t>
      </w:r>
      <w:r w:rsidR="00DE5606" w:rsidRPr="00123641">
        <w:rPr>
          <w:rFonts w:ascii="Arial" w:hAnsi="Arial" w:cs="Arial"/>
          <w:sz w:val="24"/>
          <w:szCs w:val="24"/>
        </w:rPr>
        <w:t xml:space="preserve"> participants</w:t>
      </w:r>
      <w:r w:rsidR="0068165C" w:rsidRPr="00123641">
        <w:rPr>
          <w:rFonts w:ascii="Arial" w:hAnsi="Arial" w:cs="Arial"/>
          <w:sz w:val="24"/>
          <w:szCs w:val="24"/>
        </w:rPr>
        <w:t xml:space="preserve">. </w:t>
      </w:r>
    </w:p>
    <w:p w:rsidR="005031AB" w:rsidRPr="00123641" w:rsidRDefault="00334BA7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>Organisé sous forme de tables rondes</w:t>
      </w:r>
      <w:r w:rsidR="007441FF" w:rsidRPr="00123641">
        <w:rPr>
          <w:rFonts w:ascii="Arial" w:hAnsi="Arial" w:cs="Arial"/>
          <w:sz w:val="24"/>
          <w:szCs w:val="24"/>
        </w:rPr>
        <w:t>,</w:t>
      </w:r>
      <w:r w:rsidR="00DE5606" w:rsidRPr="00123641">
        <w:rPr>
          <w:rFonts w:ascii="Arial" w:hAnsi="Arial" w:cs="Arial"/>
          <w:sz w:val="24"/>
          <w:szCs w:val="24"/>
        </w:rPr>
        <w:t xml:space="preserve"> </w:t>
      </w:r>
      <w:r w:rsidRPr="00123641">
        <w:rPr>
          <w:rFonts w:ascii="Arial" w:hAnsi="Arial" w:cs="Arial"/>
          <w:sz w:val="24"/>
          <w:szCs w:val="24"/>
        </w:rPr>
        <w:t>le forum avait pour objet</w:t>
      </w:r>
      <w:r w:rsidR="004919EC" w:rsidRPr="00123641">
        <w:rPr>
          <w:rFonts w:ascii="Arial" w:hAnsi="Arial" w:cs="Arial"/>
          <w:sz w:val="24"/>
          <w:szCs w:val="24"/>
        </w:rPr>
        <w:t xml:space="preserve"> d’informer et</w:t>
      </w:r>
      <w:r w:rsidRPr="00123641">
        <w:rPr>
          <w:rFonts w:ascii="Arial" w:hAnsi="Arial" w:cs="Arial"/>
          <w:sz w:val="24"/>
          <w:szCs w:val="24"/>
        </w:rPr>
        <w:t xml:space="preserve"> de sensibiliser à ces questions relativement « tabous »</w:t>
      </w:r>
      <w:r w:rsidR="001305BD" w:rsidRPr="00123641">
        <w:rPr>
          <w:rFonts w:ascii="Arial" w:hAnsi="Arial" w:cs="Arial"/>
          <w:sz w:val="24"/>
          <w:szCs w:val="24"/>
        </w:rPr>
        <w:t xml:space="preserve"> au sein de notre société</w:t>
      </w:r>
      <w:r w:rsidR="008F6B60" w:rsidRPr="00123641">
        <w:rPr>
          <w:rFonts w:ascii="Arial" w:hAnsi="Arial" w:cs="Arial"/>
          <w:sz w:val="24"/>
          <w:szCs w:val="24"/>
        </w:rPr>
        <w:t xml:space="preserve"> : séduction et handicap, </w:t>
      </w:r>
      <w:proofErr w:type="gramStart"/>
      <w:r w:rsidR="00DE5606" w:rsidRPr="00123641">
        <w:rPr>
          <w:rFonts w:ascii="Arial" w:hAnsi="Arial" w:cs="Arial"/>
          <w:sz w:val="24"/>
          <w:szCs w:val="24"/>
        </w:rPr>
        <w:t>décider</w:t>
      </w:r>
      <w:proofErr w:type="gramEnd"/>
      <w:r w:rsidR="00DE5606" w:rsidRPr="00123641">
        <w:rPr>
          <w:rFonts w:ascii="Arial" w:hAnsi="Arial" w:cs="Arial"/>
          <w:sz w:val="24"/>
          <w:szCs w:val="24"/>
        </w:rPr>
        <w:t xml:space="preserve"> pour soi, </w:t>
      </w:r>
      <w:proofErr w:type="spellStart"/>
      <w:r w:rsidR="008F6B60" w:rsidRPr="00123641">
        <w:rPr>
          <w:rFonts w:ascii="Arial" w:hAnsi="Arial" w:cs="Arial"/>
          <w:sz w:val="24"/>
          <w:szCs w:val="24"/>
        </w:rPr>
        <w:t>handiparentalité</w:t>
      </w:r>
      <w:proofErr w:type="spellEnd"/>
      <w:r w:rsidR="008F6B60" w:rsidRPr="00123641">
        <w:rPr>
          <w:rFonts w:ascii="Arial" w:hAnsi="Arial" w:cs="Arial"/>
          <w:sz w:val="24"/>
          <w:szCs w:val="24"/>
        </w:rPr>
        <w:t>, assistance sexuelle…</w:t>
      </w:r>
    </w:p>
    <w:p w:rsidR="00755B65" w:rsidRPr="00123641" w:rsidRDefault="001305BD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lastRenderedPageBreak/>
        <w:t>Grâce aux nomb</w:t>
      </w:r>
      <w:r w:rsidR="00DE5606" w:rsidRPr="00123641">
        <w:rPr>
          <w:rFonts w:ascii="Arial" w:hAnsi="Arial" w:cs="Arial"/>
          <w:sz w:val="24"/>
          <w:szCs w:val="24"/>
        </w:rPr>
        <w:t>reux intervenants</w:t>
      </w:r>
      <w:r w:rsidR="004C6508" w:rsidRPr="00123641">
        <w:rPr>
          <w:rFonts w:ascii="Arial" w:hAnsi="Arial" w:cs="Arial"/>
          <w:sz w:val="24"/>
          <w:szCs w:val="24"/>
        </w:rPr>
        <w:t xml:space="preserve"> de qualité, des </w:t>
      </w:r>
      <w:r w:rsidRPr="00123641">
        <w:rPr>
          <w:rFonts w:ascii="Arial" w:hAnsi="Arial" w:cs="Arial"/>
          <w:sz w:val="24"/>
          <w:szCs w:val="24"/>
        </w:rPr>
        <w:t xml:space="preserve">témoignages poignants des participants </w:t>
      </w:r>
      <w:r w:rsidR="004C6508" w:rsidRPr="00123641">
        <w:rPr>
          <w:rFonts w:ascii="Arial" w:hAnsi="Arial" w:cs="Arial"/>
          <w:sz w:val="24"/>
          <w:szCs w:val="24"/>
        </w:rPr>
        <w:t>ont pu être recueillis</w:t>
      </w:r>
      <w:r w:rsidR="00DE5606" w:rsidRPr="00123641">
        <w:rPr>
          <w:rFonts w:ascii="Arial" w:hAnsi="Arial" w:cs="Arial"/>
          <w:sz w:val="24"/>
          <w:szCs w:val="24"/>
        </w:rPr>
        <w:t xml:space="preserve"> lors d’échanges avec la salle</w:t>
      </w:r>
      <w:r w:rsidR="004C6508" w:rsidRPr="00123641">
        <w:rPr>
          <w:rFonts w:ascii="Arial" w:hAnsi="Arial" w:cs="Arial"/>
          <w:sz w:val="24"/>
          <w:szCs w:val="24"/>
        </w:rPr>
        <w:t xml:space="preserve">. </w:t>
      </w:r>
    </w:p>
    <w:p w:rsidR="005031AB" w:rsidRPr="00123641" w:rsidRDefault="00734467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>« </w:t>
      </w:r>
      <w:r w:rsidRPr="00123641">
        <w:rPr>
          <w:rFonts w:ascii="Arial" w:hAnsi="Arial" w:cs="Arial"/>
          <w:i/>
          <w:sz w:val="24"/>
          <w:szCs w:val="24"/>
        </w:rPr>
        <w:t xml:space="preserve">Nous ne sommes pas handicapés, nous sommes </w:t>
      </w:r>
      <w:proofErr w:type="spellStart"/>
      <w:r w:rsidRPr="00123641">
        <w:rPr>
          <w:rFonts w:ascii="Arial" w:hAnsi="Arial" w:cs="Arial"/>
          <w:i/>
          <w:sz w:val="24"/>
          <w:szCs w:val="24"/>
        </w:rPr>
        <w:t>handicapables</w:t>
      </w:r>
      <w:proofErr w:type="spellEnd"/>
      <w:r w:rsidRPr="00123641">
        <w:rPr>
          <w:rFonts w:ascii="Arial" w:hAnsi="Arial" w:cs="Arial"/>
          <w:sz w:val="24"/>
          <w:szCs w:val="24"/>
        </w:rPr>
        <w:t xml:space="preserve">. » Ces mots prononcés par un participant lors d’une table ronde soulignent l’ambiance dans laquelle s’est déroulée cette journée. </w:t>
      </w:r>
    </w:p>
    <w:p w:rsidR="005031AB" w:rsidRPr="00123641" w:rsidRDefault="00734467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 xml:space="preserve">Les différentes thématiques abordées ont permis d’informer de nombreux usagers sur les solutions concrètes existantes face aux différentes situations de handicap. </w:t>
      </w:r>
    </w:p>
    <w:p w:rsidR="005031AB" w:rsidRPr="00123641" w:rsidRDefault="00734467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>De par leur vécu et leurs expériences, les intervenants ont su aborder les points les plus sensibles et ont suscité de nombreuses réactions parmi les participants qui souhaitaient à leur tour partager.</w:t>
      </w:r>
    </w:p>
    <w:p w:rsidR="00734467" w:rsidRPr="00123641" w:rsidRDefault="00734467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>A</w:t>
      </w:r>
      <w:r w:rsidR="005031AB" w:rsidRPr="00123641">
        <w:rPr>
          <w:rFonts w:ascii="Arial" w:hAnsi="Arial" w:cs="Arial"/>
          <w:sz w:val="24"/>
          <w:szCs w:val="24"/>
        </w:rPr>
        <w:t>u travers de</w:t>
      </w:r>
      <w:r w:rsidRPr="00123641">
        <w:rPr>
          <w:rFonts w:ascii="Arial" w:hAnsi="Arial" w:cs="Arial"/>
          <w:sz w:val="24"/>
          <w:szCs w:val="24"/>
        </w:rPr>
        <w:t xml:space="preserve"> questions et remarques pertinentes, les personnes en situation de handicap ont su exprimer leur volonté farouche d’être reconnues et acceptées tel</w:t>
      </w:r>
      <w:r w:rsidR="007441FF" w:rsidRPr="00123641">
        <w:rPr>
          <w:rFonts w:ascii="Arial" w:hAnsi="Arial" w:cs="Arial"/>
          <w:sz w:val="24"/>
          <w:szCs w:val="24"/>
        </w:rPr>
        <w:t>le</w:t>
      </w:r>
      <w:r w:rsidRPr="00123641">
        <w:rPr>
          <w:rFonts w:ascii="Arial" w:hAnsi="Arial" w:cs="Arial"/>
          <w:sz w:val="24"/>
          <w:szCs w:val="24"/>
        </w:rPr>
        <w:t xml:space="preserve">s qu’elles sont, elles désirent avoir accès à une vie intime et affective « comme tout le monde ». </w:t>
      </w:r>
    </w:p>
    <w:p w:rsidR="005031AB" w:rsidRPr="00123641" w:rsidRDefault="007441FF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 xml:space="preserve">Au-delà des tables </w:t>
      </w:r>
      <w:r w:rsidR="00DE5606" w:rsidRPr="00123641">
        <w:rPr>
          <w:rFonts w:ascii="Arial" w:hAnsi="Arial" w:cs="Arial"/>
          <w:sz w:val="24"/>
          <w:szCs w:val="24"/>
        </w:rPr>
        <w:t xml:space="preserve">rondes, les participants ont pu </w:t>
      </w:r>
      <w:r w:rsidR="00734467" w:rsidRPr="00123641">
        <w:rPr>
          <w:rFonts w:ascii="Arial" w:hAnsi="Arial" w:cs="Arial"/>
          <w:sz w:val="24"/>
          <w:szCs w:val="24"/>
        </w:rPr>
        <w:t xml:space="preserve">découvrir deux </w:t>
      </w:r>
      <w:r w:rsidR="00DE5606" w:rsidRPr="00123641">
        <w:rPr>
          <w:rFonts w:ascii="Arial" w:hAnsi="Arial" w:cs="Arial"/>
          <w:sz w:val="24"/>
          <w:szCs w:val="24"/>
        </w:rPr>
        <w:t>expositions photographiques : l’une sur le thème de la séduction et du handicap (</w:t>
      </w:r>
      <w:proofErr w:type="spellStart"/>
      <w:r w:rsidR="00DE5606" w:rsidRPr="00123641">
        <w:rPr>
          <w:rFonts w:ascii="Arial" w:hAnsi="Arial" w:cs="Arial"/>
          <w:sz w:val="24"/>
          <w:szCs w:val="24"/>
        </w:rPr>
        <w:t>Handi</w:t>
      </w:r>
      <w:proofErr w:type="spellEnd"/>
      <w:r w:rsidR="00DE5606" w:rsidRPr="0012364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5606" w:rsidRPr="00123641">
        <w:rPr>
          <w:rFonts w:ascii="Arial" w:hAnsi="Arial" w:cs="Arial"/>
          <w:sz w:val="24"/>
          <w:szCs w:val="24"/>
        </w:rPr>
        <w:t>Fem</w:t>
      </w:r>
      <w:proofErr w:type="spellEnd"/>
      <w:r w:rsidR="00DE5606" w:rsidRPr="00123641">
        <w:rPr>
          <w:rFonts w:ascii="Arial" w:hAnsi="Arial" w:cs="Arial"/>
          <w:sz w:val="24"/>
          <w:szCs w:val="24"/>
        </w:rPr>
        <w:t>’), l’autre sur le thème de la parentalité (</w:t>
      </w:r>
      <w:proofErr w:type="spellStart"/>
      <w:r w:rsidR="00DE5606" w:rsidRPr="00123641">
        <w:rPr>
          <w:rFonts w:ascii="Arial" w:hAnsi="Arial" w:cs="Arial"/>
          <w:sz w:val="24"/>
          <w:szCs w:val="24"/>
        </w:rPr>
        <w:t>Handiparentalité</w:t>
      </w:r>
      <w:proofErr w:type="spellEnd"/>
      <w:r w:rsidR="00DE5606" w:rsidRPr="00123641">
        <w:rPr>
          <w:rFonts w:ascii="Arial" w:hAnsi="Arial" w:cs="Arial"/>
          <w:sz w:val="24"/>
          <w:szCs w:val="24"/>
        </w:rPr>
        <w:t xml:space="preserve"> – Centre papillon). </w:t>
      </w:r>
    </w:p>
    <w:p w:rsidR="005031AB" w:rsidRPr="00123641" w:rsidRDefault="007441FF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>À</w:t>
      </w:r>
      <w:r w:rsidR="00DE5606" w:rsidRPr="00123641">
        <w:rPr>
          <w:rFonts w:ascii="Arial" w:hAnsi="Arial" w:cs="Arial"/>
          <w:sz w:val="24"/>
          <w:szCs w:val="24"/>
        </w:rPr>
        <w:t xml:space="preserve"> ces expositions photos venait s’ajouter une exposition de p</w:t>
      </w:r>
      <w:r w:rsidRPr="00123641">
        <w:rPr>
          <w:rFonts w:ascii="Arial" w:hAnsi="Arial" w:cs="Arial"/>
          <w:sz w:val="24"/>
          <w:szCs w:val="24"/>
        </w:rPr>
        <w:t>einture encres et fusain conçue</w:t>
      </w:r>
      <w:r w:rsidR="00DE5606" w:rsidRPr="00123641">
        <w:rPr>
          <w:rFonts w:ascii="Arial" w:hAnsi="Arial" w:cs="Arial"/>
          <w:sz w:val="24"/>
          <w:szCs w:val="24"/>
        </w:rPr>
        <w:t xml:space="preserve"> spécialement pour l’évènement par Priscille Deborah, artiste peintre en situation de handicap. </w:t>
      </w:r>
    </w:p>
    <w:p w:rsidR="00DE5606" w:rsidRPr="00123641" w:rsidRDefault="00DE5606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 xml:space="preserve">Plusieurs stands complétaient ce dispositif : </w:t>
      </w:r>
      <w:proofErr w:type="spellStart"/>
      <w:r w:rsidRPr="00123641">
        <w:rPr>
          <w:rFonts w:ascii="Arial" w:hAnsi="Arial" w:cs="Arial"/>
          <w:sz w:val="24"/>
          <w:szCs w:val="24"/>
        </w:rPr>
        <w:t>Handiparentalité</w:t>
      </w:r>
      <w:proofErr w:type="spellEnd"/>
      <w:r w:rsidRPr="00123641">
        <w:rPr>
          <w:rFonts w:ascii="Arial" w:hAnsi="Arial" w:cs="Arial"/>
          <w:sz w:val="24"/>
          <w:szCs w:val="24"/>
        </w:rPr>
        <w:t xml:space="preserve">, APPAS (association pour la promotion de l’accompagnement sexuel), </w:t>
      </w:r>
      <w:r w:rsidR="007441FF" w:rsidRPr="00123641">
        <w:rPr>
          <w:rFonts w:ascii="Arial" w:hAnsi="Arial" w:cs="Arial"/>
          <w:sz w:val="24"/>
          <w:szCs w:val="24"/>
        </w:rPr>
        <w:t>R</w:t>
      </w:r>
      <w:r w:rsidR="00734467" w:rsidRPr="00123641">
        <w:rPr>
          <w:rFonts w:ascii="Arial" w:hAnsi="Arial" w:cs="Arial"/>
          <w:sz w:val="24"/>
          <w:szCs w:val="24"/>
        </w:rPr>
        <w:t>écré</w:t>
      </w:r>
      <w:r w:rsidRPr="00123641">
        <w:rPr>
          <w:rFonts w:ascii="Arial" w:hAnsi="Arial" w:cs="Arial"/>
          <w:sz w:val="24"/>
          <w:szCs w:val="24"/>
        </w:rPr>
        <w:t xml:space="preserve"> coquine (lingerie sexy et </w:t>
      </w:r>
      <w:proofErr w:type="spellStart"/>
      <w:r w:rsidRPr="00123641">
        <w:rPr>
          <w:rFonts w:ascii="Arial" w:hAnsi="Arial" w:cs="Arial"/>
          <w:sz w:val="24"/>
          <w:szCs w:val="24"/>
        </w:rPr>
        <w:t>sex-toys</w:t>
      </w:r>
      <w:proofErr w:type="spellEnd"/>
      <w:r w:rsidRPr="00123641">
        <w:rPr>
          <w:rFonts w:ascii="Arial" w:hAnsi="Arial" w:cs="Arial"/>
          <w:sz w:val="24"/>
          <w:szCs w:val="24"/>
        </w:rPr>
        <w:t>), planning familial</w:t>
      </w:r>
      <w:r w:rsidR="00123641" w:rsidRPr="0012364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23641" w:rsidRPr="00123641">
        <w:rPr>
          <w:rFonts w:ascii="Arial" w:hAnsi="Arial" w:cs="Arial"/>
          <w:sz w:val="24"/>
          <w:szCs w:val="24"/>
        </w:rPr>
        <w:t>V</w:t>
      </w:r>
      <w:r w:rsidR="00734467" w:rsidRPr="00123641">
        <w:rPr>
          <w:rFonts w:ascii="Arial" w:hAnsi="Arial" w:cs="Arial"/>
          <w:sz w:val="24"/>
          <w:szCs w:val="24"/>
        </w:rPr>
        <w:t>ag</w:t>
      </w:r>
      <w:proofErr w:type="spellEnd"/>
      <w:r w:rsidR="00734467" w:rsidRPr="00123641">
        <w:rPr>
          <w:rFonts w:ascii="Arial" w:hAnsi="Arial" w:cs="Arial"/>
          <w:sz w:val="24"/>
          <w:szCs w:val="24"/>
        </w:rPr>
        <w:t xml:space="preserve"> d’espoir, librairie Georges.</w:t>
      </w:r>
    </w:p>
    <w:p w:rsidR="00734467" w:rsidRPr="00123641" w:rsidRDefault="00123641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>Un court-</w:t>
      </w:r>
      <w:r w:rsidR="0007005B" w:rsidRPr="00123641">
        <w:rPr>
          <w:rFonts w:ascii="Arial" w:hAnsi="Arial" w:cs="Arial"/>
          <w:sz w:val="24"/>
          <w:szCs w:val="24"/>
        </w:rPr>
        <w:t>métrage retraçant la journée est actuellement en cours de montage et sera mis en ligne via la page Facebook du centre ressource.</w:t>
      </w:r>
    </w:p>
    <w:p w:rsidR="00734467" w:rsidRPr="00123641" w:rsidRDefault="005031AB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>Par ailleurs, u</w:t>
      </w:r>
      <w:r w:rsidR="0007005B" w:rsidRPr="00123641">
        <w:rPr>
          <w:rFonts w:ascii="Arial" w:hAnsi="Arial" w:cs="Arial"/>
          <w:sz w:val="24"/>
          <w:szCs w:val="24"/>
        </w:rPr>
        <w:t>ne nouvelle journée, inter-associative et représentant les différentes formes de handicap, sera organisée l’an prochain.</w:t>
      </w:r>
    </w:p>
    <w:p w:rsidR="005031AB" w:rsidRPr="00123641" w:rsidRDefault="005031AB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>Paroles de « </w:t>
      </w:r>
      <w:proofErr w:type="spellStart"/>
      <w:r w:rsidRPr="00123641">
        <w:rPr>
          <w:rFonts w:ascii="Arial" w:hAnsi="Arial" w:cs="Arial"/>
          <w:sz w:val="24"/>
          <w:szCs w:val="24"/>
        </w:rPr>
        <w:t>forumers</w:t>
      </w:r>
      <w:proofErr w:type="spellEnd"/>
      <w:r w:rsidRPr="00123641">
        <w:rPr>
          <w:rFonts w:ascii="Arial" w:hAnsi="Arial" w:cs="Arial"/>
          <w:sz w:val="24"/>
          <w:szCs w:val="24"/>
        </w:rPr>
        <w:t> » à l’issue de la journée :</w:t>
      </w:r>
    </w:p>
    <w:p w:rsidR="005031AB" w:rsidRPr="00123641" w:rsidRDefault="005031AB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i/>
          <w:iCs/>
          <w:sz w:val="24"/>
          <w:szCs w:val="24"/>
        </w:rPr>
        <w:t>« Vous avez réussi à ce que cette journée</w:t>
      </w:r>
      <w:r w:rsidRPr="00123641">
        <w:rPr>
          <w:rFonts w:ascii="Arial" w:hAnsi="Arial" w:cs="Arial"/>
          <w:sz w:val="24"/>
          <w:szCs w:val="24"/>
        </w:rPr>
        <w:t xml:space="preserve"> </w:t>
      </w:r>
      <w:r w:rsidRPr="00123641">
        <w:rPr>
          <w:rFonts w:ascii="Arial" w:hAnsi="Arial" w:cs="Arial"/>
          <w:i/>
          <w:iCs/>
          <w:sz w:val="24"/>
          <w:szCs w:val="24"/>
        </w:rPr>
        <w:t>soit un bel espace d’expression et de partage des expériences »</w:t>
      </w:r>
      <w:r w:rsidRPr="00123641">
        <w:rPr>
          <w:rFonts w:ascii="Arial" w:hAnsi="Arial" w:cs="Arial"/>
          <w:sz w:val="24"/>
          <w:szCs w:val="24"/>
        </w:rPr>
        <w:t xml:space="preserve">, </w:t>
      </w:r>
      <w:r w:rsidRPr="00123641">
        <w:rPr>
          <w:rFonts w:ascii="Arial" w:hAnsi="Arial" w:cs="Arial"/>
          <w:i/>
          <w:iCs/>
          <w:sz w:val="24"/>
          <w:szCs w:val="24"/>
        </w:rPr>
        <w:t>« Très bonne journée, très enrichissante »</w:t>
      </w:r>
      <w:r w:rsidRPr="00123641">
        <w:rPr>
          <w:rFonts w:ascii="Arial" w:hAnsi="Arial" w:cs="Arial"/>
          <w:sz w:val="24"/>
          <w:szCs w:val="24"/>
        </w:rPr>
        <w:t xml:space="preserve">, </w:t>
      </w:r>
      <w:r w:rsidRPr="00123641">
        <w:rPr>
          <w:rFonts w:ascii="Arial" w:hAnsi="Arial" w:cs="Arial"/>
          <w:i/>
          <w:iCs/>
          <w:sz w:val="24"/>
          <w:szCs w:val="24"/>
        </w:rPr>
        <w:t>« Continuez encore et encore…merci…. »</w:t>
      </w:r>
    </w:p>
    <w:p w:rsidR="008F6B60" w:rsidRPr="00123641" w:rsidRDefault="008F6B60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>Sur ces derniers mots… la diff</w:t>
      </w:r>
      <w:r w:rsidR="00824571" w:rsidRPr="00123641">
        <w:rPr>
          <w:rFonts w:ascii="Arial" w:hAnsi="Arial" w:cs="Arial"/>
          <w:sz w:val="24"/>
          <w:szCs w:val="24"/>
        </w:rPr>
        <w:t>érence est u</w:t>
      </w:r>
      <w:r w:rsidRPr="00123641">
        <w:rPr>
          <w:rFonts w:ascii="Arial" w:hAnsi="Arial" w:cs="Arial"/>
          <w:sz w:val="24"/>
          <w:szCs w:val="24"/>
        </w:rPr>
        <w:t>ne source de diversité q</w:t>
      </w:r>
      <w:r w:rsidR="00824571" w:rsidRPr="00123641">
        <w:rPr>
          <w:rFonts w:ascii="Arial" w:hAnsi="Arial" w:cs="Arial"/>
          <w:sz w:val="24"/>
          <w:szCs w:val="24"/>
        </w:rPr>
        <w:t xml:space="preserve">ui rend unique chaque personne, </w:t>
      </w:r>
      <w:r w:rsidR="009D642D" w:rsidRPr="00123641">
        <w:rPr>
          <w:rFonts w:ascii="Arial" w:hAnsi="Arial" w:cs="Arial"/>
          <w:sz w:val="24"/>
          <w:szCs w:val="24"/>
        </w:rPr>
        <w:t>il suffit de l’accepter.</w:t>
      </w:r>
    </w:p>
    <w:p w:rsidR="008F2C15" w:rsidRPr="00123641" w:rsidRDefault="00123641" w:rsidP="00755B65">
      <w:pPr>
        <w:jc w:val="both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>À</w:t>
      </w:r>
      <w:r w:rsidR="008F2C15" w:rsidRPr="00123641">
        <w:rPr>
          <w:rFonts w:ascii="Arial" w:hAnsi="Arial" w:cs="Arial"/>
          <w:sz w:val="24"/>
          <w:szCs w:val="24"/>
        </w:rPr>
        <w:t xml:space="preserve"> l’année prochaine !</w:t>
      </w:r>
    </w:p>
    <w:p w:rsidR="005031AB" w:rsidRPr="00123641" w:rsidRDefault="005031AB" w:rsidP="00755B65">
      <w:pPr>
        <w:jc w:val="both"/>
        <w:rPr>
          <w:rFonts w:ascii="Arial" w:hAnsi="Arial" w:cs="Arial"/>
          <w:sz w:val="24"/>
          <w:szCs w:val="24"/>
        </w:rPr>
      </w:pPr>
    </w:p>
    <w:p w:rsidR="005031AB" w:rsidRPr="00123641" w:rsidRDefault="00123641" w:rsidP="005031AB">
      <w:pPr>
        <w:jc w:val="right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>L’équipe du centre ressource a</w:t>
      </w:r>
      <w:r w:rsidR="005031AB" w:rsidRPr="00123641">
        <w:rPr>
          <w:rFonts w:ascii="Arial" w:hAnsi="Arial" w:cs="Arial"/>
          <w:sz w:val="24"/>
          <w:szCs w:val="24"/>
        </w:rPr>
        <w:t>quitain</w:t>
      </w:r>
    </w:p>
    <w:p w:rsidR="0007005B" w:rsidRPr="00123641" w:rsidRDefault="005031AB" w:rsidP="00123641">
      <w:pPr>
        <w:jc w:val="right"/>
        <w:rPr>
          <w:rFonts w:ascii="Arial" w:hAnsi="Arial" w:cs="Arial"/>
          <w:sz w:val="24"/>
          <w:szCs w:val="24"/>
        </w:rPr>
      </w:pPr>
      <w:r w:rsidRPr="00123641">
        <w:rPr>
          <w:rFonts w:ascii="Arial" w:hAnsi="Arial" w:cs="Arial"/>
          <w:sz w:val="24"/>
          <w:szCs w:val="24"/>
        </w:rPr>
        <w:t>Contact : julie.merveilleau@apf.asso.fr</w:t>
      </w:r>
    </w:p>
    <w:p w:rsidR="005031AB" w:rsidRDefault="00123641" w:rsidP="00755B65">
      <w:pPr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5F0798F6" wp14:editId="41840875">
            <wp:simplePos x="0" y="0"/>
            <wp:positionH relativeFrom="column">
              <wp:posOffset>-394970</wp:posOffset>
            </wp:positionH>
            <wp:positionV relativeFrom="paragraph">
              <wp:posOffset>338455</wp:posOffset>
            </wp:positionV>
            <wp:extent cx="6572250" cy="4410075"/>
            <wp:effectExtent l="0" t="0" r="0" b="9525"/>
            <wp:wrapSquare wrapText="bothSides"/>
            <wp:docPr id="11" name="Image 11" descr="\\pdcadmin\Donnees\j.merveilleau\Mes documents\Mes images\APF - DEPLIANT NUMERIQUE-01 centre res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cadmin\Donnees\j.merveilleau\Mes documents\Mes images\APF - DEPLIANT NUMERIQUE-01 centre ressour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1AB">
        <w:t>Plaquette du centre ressource</w: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BDF42F4" wp14:editId="5F18489B">
            <wp:simplePos x="0" y="0"/>
            <wp:positionH relativeFrom="column">
              <wp:posOffset>-509270</wp:posOffset>
            </wp:positionH>
            <wp:positionV relativeFrom="paragraph">
              <wp:posOffset>4805680</wp:posOffset>
            </wp:positionV>
            <wp:extent cx="6800850" cy="4105275"/>
            <wp:effectExtent l="0" t="0" r="0" b="9525"/>
            <wp:wrapSquare wrapText="bothSides"/>
            <wp:docPr id="12" name="Image 12" descr="\\pdcadmin\Donnees\j.merveilleau\Mes documents\Mes images\APF - DEPLIANT NUMERIQUE-02 centre res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cadmin\Donnees\j.merveilleau\Mes documents\Mes images\APF - DEPLIANT NUMERIQUE-02 centre ressour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78F" w:rsidRDefault="00123641" w:rsidP="00755B65">
      <w:pPr>
        <w:jc w:val="both"/>
      </w:pPr>
      <w:r w:rsidRPr="00734467">
        <w:rPr>
          <w:rFonts w:ascii="Calibri" w:eastAsia="Times New Roman" w:hAnsi="Calibri" w:cs="Times New Roman"/>
          <w:noProof/>
          <w:lang w:eastAsia="fr-FR"/>
        </w:rPr>
        <w:lastRenderedPageBreak/>
        <w:drawing>
          <wp:inline distT="0" distB="0" distL="0" distR="0" wp14:anchorId="2C302553" wp14:editId="4E14B4D9">
            <wp:extent cx="3044194" cy="2247900"/>
            <wp:effectExtent l="0" t="0" r="3810" b="0"/>
            <wp:docPr id="6" name="Image 6" descr="cid:281b4439-cf39-494c-af6c-a5927c63e8f7@eurprd0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281b4439-cf39-494c-af6c-a5927c63e8f7@eurprd06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66A" w:rsidRPr="0076766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952828C" wp14:editId="7D6712BE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985770" cy="2242820"/>
            <wp:effectExtent l="0" t="0" r="5080" b="5080"/>
            <wp:wrapSquare wrapText="bothSides"/>
            <wp:docPr id="2" name="Image 2" descr="cid:1340effa-fb54-430a-b97c-7c05f9d230e1@eurprd0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340effa-fb54-430a-b97c-7c05f9d230e1@eurprd06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67" w:rsidRDefault="00123641" w:rsidP="00334BA7">
      <w:pPr>
        <w:jc w:val="both"/>
      </w:pPr>
      <w:r>
        <w:t xml:space="preserve">Tables </w:t>
      </w:r>
      <w:r w:rsidR="0007005B">
        <w:t>ronde</w:t>
      </w:r>
      <w:r>
        <w:t>s</w:t>
      </w: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  <w:r w:rsidRPr="00734467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3B90FCA" wp14:editId="4D9FAED8">
            <wp:simplePos x="0" y="0"/>
            <wp:positionH relativeFrom="column">
              <wp:posOffset>-4445</wp:posOffset>
            </wp:positionH>
            <wp:positionV relativeFrom="paragraph">
              <wp:posOffset>204470</wp:posOffset>
            </wp:positionV>
            <wp:extent cx="3046730" cy="2287905"/>
            <wp:effectExtent l="0" t="0" r="1270" b="0"/>
            <wp:wrapSquare wrapText="bothSides"/>
            <wp:docPr id="7" name="Image 7" descr="cid:cfa579d1-0ab6-4ff8-8dd7-c54e060d57bd@eurprd0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cfa579d1-0ab6-4ff8-8dd7-c54e060d57bd@eurprd06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04911">
      <w:pPr>
        <w:jc w:val="both"/>
      </w:pPr>
      <w:r>
        <w:t>Staff organisateur du Forum</w:t>
      </w: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50A17A6" wp14:editId="4F3A1DFC">
            <wp:simplePos x="0" y="0"/>
            <wp:positionH relativeFrom="column">
              <wp:posOffset>1976755</wp:posOffset>
            </wp:positionH>
            <wp:positionV relativeFrom="paragraph">
              <wp:posOffset>53975</wp:posOffset>
            </wp:positionV>
            <wp:extent cx="3171825" cy="1904365"/>
            <wp:effectExtent l="0" t="0" r="9525" b="635"/>
            <wp:wrapSquare wrapText="bothSides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04911">
      <w:pPr>
        <w:ind w:left="2832"/>
        <w:jc w:val="both"/>
      </w:pPr>
      <w:r>
        <w:t xml:space="preserve">      Equipe </w:t>
      </w:r>
      <w:proofErr w:type="spellStart"/>
      <w:r>
        <w:t>Video</w:t>
      </w:r>
      <w:proofErr w:type="spellEnd"/>
      <w:r>
        <w:t xml:space="preserve"> – Court métrage du Forum</w:t>
      </w:r>
    </w:p>
    <w:p w:rsidR="00304911" w:rsidRDefault="00304911" w:rsidP="00334BA7">
      <w:pPr>
        <w:jc w:val="both"/>
      </w:pPr>
    </w:p>
    <w:p w:rsidR="0007005B" w:rsidRDefault="00304911" w:rsidP="00334BA7">
      <w:pPr>
        <w:jc w:val="both"/>
      </w:pPr>
      <w:r w:rsidRPr="0007005B">
        <w:rPr>
          <w:rFonts w:ascii="Calibri" w:eastAsia="Times New Roman" w:hAnsi="Calibri" w:cs="Times New Roman"/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500BD874" wp14:editId="717BC6EF">
            <wp:simplePos x="0" y="0"/>
            <wp:positionH relativeFrom="column">
              <wp:posOffset>3386455</wp:posOffset>
            </wp:positionH>
            <wp:positionV relativeFrom="paragraph">
              <wp:posOffset>4445</wp:posOffset>
            </wp:positionV>
            <wp:extent cx="2292985" cy="3429000"/>
            <wp:effectExtent l="0" t="0" r="0" b="0"/>
            <wp:wrapSquare wrapText="bothSides"/>
            <wp:docPr id="9" name="Image 9" descr="cid:a05d0405-bdcc-4035-975a-0798e6cc35db@eurprd0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a05d0405-bdcc-4035-975a-0798e6cc35db@eurprd06.prod.outlook.com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05B" w:rsidRPr="0007005B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48BB523" wp14:editId="6EB0D25C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313940" cy="3469640"/>
            <wp:effectExtent l="0" t="0" r="0" b="0"/>
            <wp:wrapSquare wrapText="bothSides"/>
            <wp:docPr id="8" name="Image 8" descr="cid:ea78a89b-e9d3-47a6-a466-d32e85a99dc8@eurprd0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a78a89b-e9d3-47a6-a466-d32e85a99dc8@eurprd06.prod.outlook.com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05B">
        <w:t xml:space="preserve">    </w:t>
      </w: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07005B" w:rsidRDefault="0007005B" w:rsidP="00334BA7">
      <w:pPr>
        <w:jc w:val="both"/>
      </w:pPr>
      <w:r>
        <w:t>Artiste peinte : Priscille Deborah</w:t>
      </w:r>
      <w:r w:rsidR="00304911">
        <w:tab/>
      </w:r>
      <w:r w:rsidR="00304911">
        <w:tab/>
      </w:r>
      <w:r w:rsidR="00304911">
        <w:tab/>
      </w:r>
      <w:r w:rsidR="00304911">
        <w:tab/>
        <w:t xml:space="preserve">Exposition photo </w:t>
      </w:r>
      <w:proofErr w:type="spellStart"/>
      <w:r w:rsidR="00304911">
        <w:t>Handi</w:t>
      </w:r>
      <w:proofErr w:type="spellEnd"/>
      <w:r w:rsidR="00304911">
        <w:t xml:space="preserve"> </w:t>
      </w:r>
      <w:proofErr w:type="spellStart"/>
      <w:r w:rsidR="00304911">
        <w:t>Fem</w:t>
      </w:r>
      <w:proofErr w:type="spellEnd"/>
      <w:r w:rsidR="00304911">
        <w:t>’</w:t>
      </w:r>
    </w:p>
    <w:p w:rsidR="0007005B" w:rsidRDefault="0007005B" w:rsidP="00334BA7">
      <w:pPr>
        <w:jc w:val="both"/>
      </w:pPr>
      <w:r>
        <w:t xml:space="preserve">   </w:t>
      </w:r>
    </w:p>
    <w:p w:rsidR="0007005B" w:rsidRDefault="0007005B" w:rsidP="00334BA7">
      <w:pPr>
        <w:jc w:val="both"/>
        <w:rPr>
          <w:rFonts w:ascii="Calibri" w:eastAsia="Times New Roman" w:hAnsi="Calibri" w:cs="Times New Roman"/>
          <w:noProof/>
          <w:lang w:eastAsia="fr-FR"/>
        </w:rPr>
      </w:pPr>
    </w:p>
    <w:p w:rsidR="0007005B" w:rsidRDefault="0007005B" w:rsidP="00334BA7">
      <w:pPr>
        <w:jc w:val="both"/>
      </w:pPr>
      <w:r w:rsidRPr="0007005B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-2540</wp:posOffset>
            </wp:positionV>
            <wp:extent cx="2352675" cy="3500120"/>
            <wp:effectExtent l="0" t="0" r="9525" b="5080"/>
            <wp:wrapSquare wrapText="bothSides"/>
            <wp:docPr id="10" name="Image 10" descr="cid:4334b23a-cb6d-4b3d-8665-0d72f32f1ba5@eurprd0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4334b23a-cb6d-4b3d-8665-0d72f32f1ba5@eurprd06.prod.outlook.com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5B" w:rsidRDefault="0007005B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304911" w:rsidRDefault="00304911" w:rsidP="00334BA7">
      <w:pPr>
        <w:jc w:val="both"/>
      </w:pPr>
    </w:p>
    <w:p w:rsidR="0007005B" w:rsidRDefault="00304911" w:rsidP="00304911">
      <w:pPr>
        <w:ind w:left="1416"/>
        <w:jc w:val="both"/>
      </w:pPr>
      <w:r>
        <w:t xml:space="preserve">     </w:t>
      </w:r>
      <w:r>
        <w:tab/>
        <w:t xml:space="preserve">Exposition photo </w:t>
      </w:r>
      <w:proofErr w:type="spellStart"/>
      <w:r>
        <w:t>Handiparentalité</w:t>
      </w:r>
      <w:proofErr w:type="spellEnd"/>
      <w:r>
        <w:t xml:space="preserve"> –Centre Papillon</w:t>
      </w:r>
    </w:p>
    <w:sectPr w:rsidR="0007005B" w:rsidSect="00304911">
      <w:pgSz w:w="11906" w:h="16838"/>
      <w:pgMar w:top="1417" w:right="1417" w:bottom="1417" w:left="1417" w:header="708" w:footer="708" w:gutter="0"/>
      <w:pgBorders w:offsetFrom="page">
        <w:top w:val="inset" w:sz="6" w:space="24" w:color="7030A0" w:shadow="1"/>
        <w:left w:val="inset" w:sz="6" w:space="24" w:color="7030A0" w:shadow="1"/>
        <w:bottom w:val="inset" w:sz="6" w:space="24" w:color="7030A0" w:shadow="1"/>
        <w:right w:val="inset" w:sz="6" w:space="24" w:color="7030A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4A7"/>
    <w:rsid w:val="0007005B"/>
    <w:rsid w:val="00123641"/>
    <w:rsid w:val="001305BD"/>
    <w:rsid w:val="001C4B0B"/>
    <w:rsid w:val="00304911"/>
    <w:rsid w:val="00334BA7"/>
    <w:rsid w:val="004919EC"/>
    <w:rsid w:val="004C6508"/>
    <w:rsid w:val="004D48CB"/>
    <w:rsid w:val="005031AB"/>
    <w:rsid w:val="00506F4C"/>
    <w:rsid w:val="0068165C"/>
    <w:rsid w:val="006F74A7"/>
    <w:rsid w:val="00734467"/>
    <w:rsid w:val="007441FF"/>
    <w:rsid w:val="00755B65"/>
    <w:rsid w:val="0076766A"/>
    <w:rsid w:val="007D5DE1"/>
    <w:rsid w:val="00824571"/>
    <w:rsid w:val="008D58EB"/>
    <w:rsid w:val="008F2C15"/>
    <w:rsid w:val="008F6B60"/>
    <w:rsid w:val="00900ADD"/>
    <w:rsid w:val="009D642D"/>
    <w:rsid w:val="00AC478F"/>
    <w:rsid w:val="00CA663A"/>
    <w:rsid w:val="00DE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7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7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3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340effa-fb54-430a-b97c-7c05f9d230e1@eurprd06.prod.outlook.com" TargetMode="External"/><Relationship Id="rId18" Type="http://schemas.openxmlformats.org/officeDocument/2006/relationships/image" Target="cid:a05d0405-bdcc-4035-975a-0798e6cc35db@eurprd06.prod.outlook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cid:0bc22484-137a-40ae-8814-ea8a6561cfc5@eurprd06.prod.outlook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cid:ea78a89b-e9d3-47a6-a466-d32e85a99dc8@eurprd06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281b4439-cf39-494c-af6c-a5927c63e8f7@eurprd06.prod.outlook.com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cid:cfa579d1-0ab6-4ff8-8dd7-c54e060d57bd@eurprd06.prod.outlook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cid:4334b23a-cb6d-4b3d-8665-0d72f32f1ba5@eurprd06.prod.outlook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E89BE597</Template>
  <TotalTime>0</TotalTime>
  <Pages>5</Pages>
  <Words>548</Words>
  <Characters>3018</Characters>
  <Application>Microsoft Office Word</Application>
  <DocSecurity>4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Rossignol</dc:creator>
  <cp:lastModifiedBy>Julie MERVEILLEAU</cp:lastModifiedBy>
  <cp:revision>2</cp:revision>
  <dcterms:created xsi:type="dcterms:W3CDTF">2017-07-07T07:06:00Z</dcterms:created>
  <dcterms:modified xsi:type="dcterms:W3CDTF">2017-07-07T07:06:00Z</dcterms:modified>
</cp:coreProperties>
</file>